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GR-007-TW-2026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John-Brinckman-Str. 8; Brandschutz, Elektro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Brandschutz, Elektro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